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14:paraId="07F3BED0" w14:textId="77777777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076F87">
        <w:trPr>
          <w:trHeight w:val="1472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251106A1" w:rsidR="007926EB" w:rsidRPr="00D16B01" w:rsidRDefault="00C65634" w:rsidP="003F5279">
            <w:pPr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bookmarkStart w:id="0" w:name="show_department"/>
            <w:r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חטיבת התפעול והלוגיסטיקה</w:t>
            </w:r>
            <w:bookmarkEnd w:id="0"/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3CA952AB" w:rsidR="007926EB" w:rsidRPr="00D16B01" w:rsidRDefault="00076F87" w:rsidP="005954B2">
            <w:pPr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>184</w:t>
            </w:r>
            <w:r w:rsidR="00C65634"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>-2022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D16B01" w:rsidRDefault="007926EB" w:rsidP="005954B2">
            <w:pPr>
              <w:spacing w:before="60" w:after="60"/>
              <w:jc w:val="center"/>
              <w:rPr>
                <w:rFonts w:ascii="David" w:eastAsiaTheme="minorHAnsi" w:hAnsi="David" w:cs="David"/>
                <w:sz w:val="24"/>
                <w:szCs w:val="24"/>
                <w:rtl/>
              </w:rPr>
            </w:pPr>
            <w:r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>מכרז ממוכן מהיר</w:t>
            </w:r>
            <w:r w:rsidR="00951E43" w:rsidRPr="00D16B01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536E6D" w14:textId="26A32959" w:rsidR="00076F87" w:rsidRPr="00076F87" w:rsidRDefault="00076F87" w:rsidP="00076F87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eastAsiaTheme="minorHAnsi" w:hAnsi="David" w:cs="David"/>
                <w:sz w:val="24"/>
                <w:szCs w:val="24"/>
              </w:rPr>
            </w:pPr>
            <w:r w:rsidRPr="00076F87">
              <w:rPr>
                <w:rFonts w:ascii="David" w:eastAsiaTheme="minorHAnsi" w:hAnsi="David" w:cs="David" w:hint="cs"/>
                <w:sz w:val="24"/>
                <w:szCs w:val="24"/>
                <w:rtl/>
              </w:rPr>
              <w:t xml:space="preserve">מכרז ממוכן מהיר </w:t>
            </w:r>
            <w:r>
              <w:rPr>
                <w:rFonts w:ascii="David" w:eastAsiaTheme="minorHAnsi" w:hAnsi="David" w:cs="David" w:hint="cs"/>
                <w:sz w:val="24"/>
                <w:szCs w:val="24"/>
                <w:rtl/>
              </w:rPr>
              <w:t>-</w:t>
            </w:r>
            <w:r w:rsidRPr="00076F87">
              <w:rPr>
                <w:rFonts w:ascii="David" w:eastAsiaTheme="minorHAnsi" w:hAnsi="David" w:cs="David"/>
                <w:sz w:val="24"/>
                <w:szCs w:val="24"/>
                <w:rtl/>
              </w:rPr>
              <w:t>ל</w:t>
            </w:r>
            <w:r w:rsidRPr="00076F87">
              <w:rPr>
                <w:rFonts w:ascii="David" w:eastAsiaTheme="minorHAnsi" w:hAnsi="David" w:cs="David" w:hint="cs"/>
                <w:sz w:val="24"/>
                <w:szCs w:val="24"/>
                <w:rtl/>
              </w:rPr>
              <w:t>פיתוח וקיום פעילות ייחודית בערבית לילדים בגילאי 5-9 העוסקת בנושאים של שוויון, שילוב והכלה של ילדים עם מוגבלות בחברה הערבית</w:t>
            </w:r>
          </w:p>
          <w:p w14:paraId="6FE40C21" w14:textId="55F123C2" w:rsidR="007926EB" w:rsidRPr="001D1C44" w:rsidRDefault="007926EB" w:rsidP="003F5279">
            <w:pPr>
              <w:pStyle w:val="a8"/>
              <w:tabs>
                <w:tab w:val="left" w:pos="720"/>
              </w:tabs>
              <w:spacing w:line="36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2BD17C59" w14:textId="31980FD8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14:paraId="56A8E443" w14:textId="77777777" w:rsidTr="003F5279">
        <w:trPr>
          <w:trHeight w:val="671"/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49441B0" w14:textId="7AB6BB4C"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A225B8">
        <w:trPr>
          <w:trHeight w:val="743"/>
          <w:tblHeader/>
        </w:trPr>
        <w:tc>
          <w:tcPr>
            <w:tcW w:w="9498" w:type="dxa"/>
          </w:tcPr>
          <w:p w14:paraId="02598F01" w14:textId="52703AD3" w:rsidR="00076F87" w:rsidRDefault="00076F87" w:rsidP="00076F87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משרד המשפטים</w:t>
            </w:r>
            <w:r>
              <w:rPr>
                <w:rtl/>
              </w:rPr>
              <w:t xml:space="preserve">, מפרסם בזאת מכרז ממוכן מהיר מס' </w:t>
            </w:r>
            <w:r>
              <w:rPr>
                <w:rFonts w:hint="cs"/>
                <w:rtl/>
              </w:rPr>
              <w:t>2022-184</w:t>
            </w:r>
            <w:r>
              <w:rPr>
                <w:rtl/>
              </w:rPr>
              <w:t xml:space="preserve">, </w:t>
            </w:r>
            <w:r w:rsidRPr="001F575B">
              <w:rPr>
                <w:rtl/>
              </w:rPr>
              <w:t xml:space="preserve">לפיתוח וקיום פעילות ייחודית בערבית לילדים בגילאי 5-9 העוסקת בנושאים של </w:t>
            </w:r>
            <w:r w:rsidRPr="001F575B">
              <w:rPr>
                <w:rFonts w:hint="cs"/>
                <w:rtl/>
              </w:rPr>
              <w:t>שוויון</w:t>
            </w:r>
            <w:r w:rsidRPr="001F575B">
              <w:rPr>
                <w:rtl/>
              </w:rPr>
              <w:t xml:space="preserve">, שילוב </w:t>
            </w:r>
            <w:r>
              <w:rPr>
                <w:rFonts w:hint="cs"/>
                <w:rtl/>
              </w:rPr>
              <w:t>ו</w:t>
            </w:r>
            <w:r w:rsidRPr="001F575B">
              <w:rPr>
                <w:rtl/>
              </w:rPr>
              <w:t>הכל</w:t>
            </w:r>
            <w:r>
              <w:rPr>
                <w:rFonts w:hint="cs"/>
                <w:rtl/>
              </w:rPr>
              <w:t>ל</w:t>
            </w:r>
            <w:r w:rsidRPr="001F575B">
              <w:rPr>
                <w:rtl/>
              </w:rPr>
              <w:t>ה של ילדים עם מוגבלות בחברה הערבית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(להלן: </w:t>
            </w:r>
            <w:r>
              <w:rPr>
                <w:rtl/>
              </w:rPr>
              <w:t>"</w:t>
            </w:r>
            <w:r w:rsidRPr="00E72233">
              <w:rPr>
                <w:b/>
                <w:bCs/>
                <w:rtl/>
              </w:rPr>
              <w:t>המכרז</w:t>
            </w:r>
            <w:r>
              <w:rPr>
                <w:rtl/>
              </w:rPr>
              <w:t>").</w:t>
            </w:r>
          </w:p>
          <w:p w14:paraId="40CFBCE1" w14:textId="77777777" w:rsidR="00076F87" w:rsidRDefault="00076F87" w:rsidP="00076F87">
            <w:pPr>
              <w:pStyle w:val="1110"/>
              <w:numPr>
                <w:ilvl w:val="0"/>
                <w:numId w:val="0"/>
              </w:numPr>
            </w:pPr>
            <w:r w:rsidRPr="006F2667">
              <w:rPr>
                <w:rtl/>
              </w:rPr>
              <w:t xml:space="preserve">מכרז זה </w:t>
            </w:r>
            <w:r>
              <w:rPr>
                <w:rFonts w:hint="cs"/>
                <w:rtl/>
              </w:rPr>
              <w:t xml:space="preserve">הוא מכרז ממוכן מהיר הנערך בהתאם </w:t>
            </w:r>
            <w:r w:rsidRPr="006F2667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>תקנה 19ה(א)(2) ל</w:t>
            </w:r>
            <w:r w:rsidRPr="006F2667">
              <w:rPr>
                <w:rFonts w:hint="cs"/>
                <w:rtl/>
              </w:rPr>
              <w:t>תקנות חובת המכרזים, התשנ"ג-1993 (</w:t>
            </w:r>
            <w:r>
              <w:rPr>
                <w:rFonts w:hint="cs"/>
                <w:rtl/>
              </w:rPr>
              <w:t>"</w:t>
            </w:r>
            <w:r w:rsidRPr="00F71085">
              <w:rPr>
                <w:rFonts w:hint="cs"/>
                <w:b/>
                <w:bCs/>
                <w:rtl/>
              </w:rPr>
              <w:t>תקנות חובת המכרזים</w:t>
            </w:r>
            <w:r>
              <w:rPr>
                <w:rFonts w:hint="cs"/>
                <w:rtl/>
              </w:rPr>
              <w:t>"</w:t>
            </w:r>
            <w:r w:rsidRPr="006F2667">
              <w:rPr>
                <w:rFonts w:hint="cs"/>
                <w:rtl/>
              </w:rPr>
              <w:t>)</w:t>
            </w:r>
            <w:r w:rsidRPr="006F2667"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6F2667">
              <w:rPr>
                <w:rFonts w:hint="cs"/>
                <w:rtl/>
              </w:rPr>
              <w:t xml:space="preserve"> </w:t>
            </w:r>
          </w:p>
          <w:p w14:paraId="7C8DE153" w14:textId="77777777" w:rsidR="00076F87" w:rsidRDefault="00076F87" w:rsidP="00076F87">
            <w:pPr>
              <w:pStyle w:val="1110"/>
              <w:numPr>
                <w:ilvl w:val="0"/>
                <w:numId w:val="0"/>
              </w:numPr>
            </w:pPr>
            <w:r>
              <w:rPr>
                <w:rFonts w:hint="cs"/>
                <w:rtl/>
              </w:rPr>
              <w:t xml:space="preserve"> במכרז זה </w:t>
            </w:r>
            <w:r w:rsidRPr="00012305">
              <w:rPr>
                <w:rFonts w:hint="cs"/>
                <w:b/>
                <w:bCs/>
                <w:rtl/>
              </w:rPr>
              <w:t>לא</w:t>
            </w:r>
            <w:r>
              <w:rPr>
                <w:rFonts w:hint="cs"/>
                <w:rtl/>
              </w:rPr>
              <w:t xml:space="preserve"> ניתן להגיש הצעות מחיר ששווין הכולל (לרבות כל זכות ברירה) עולה על סך של 400,000 ₪ (כולל מע"מ וכל מס אחר).</w:t>
            </w:r>
          </w:p>
          <w:p w14:paraId="6A0A18F9" w14:textId="77777777" w:rsidR="00076F87" w:rsidRDefault="00076F87" w:rsidP="00076F87">
            <w:pPr>
              <w:pStyle w:val="1110"/>
              <w:numPr>
                <w:ilvl w:val="0"/>
                <w:numId w:val="0"/>
              </w:numPr>
            </w:pPr>
            <w:r>
              <w:rPr>
                <w:rFonts w:hint="cs"/>
                <w:rtl/>
              </w:rPr>
              <w:t>במסגרת הליך המכרז הצעות אשר יוגשו במכרז</w:t>
            </w:r>
            <w:r w:rsidRPr="006F266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יידרשו לעמוד ב</w:t>
            </w:r>
            <w:r w:rsidRPr="006F2667">
              <w:rPr>
                <w:rFonts w:hint="cs"/>
                <w:rtl/>
              </w:rPr>
              <w:t xml:space="preserve">תנאי </w:t>
            </w:r>
            <w:r w:rsidRPr="006F2667">
              <w:rPr>
                <w:rtl/>
              </w:rPr>
              <w:t>הסף</w:t>
            </w:r>
            <w:r>
              <w:rPr>
                <w:rFonts w:hint="cs"/>
                <w:rtl/>
              </w:rPr>
              <w:t xml:space="preserve"> להשתתפות במכרז המפורטים בו. ההצעות אשר עמדו בתנאי הסף של המכרז, ידורגו בהתאם לאמות המידה המפורטות במכרז. </w:t>
            </w:r>
          </w:p>
          <w:p w14:paraId="206CF0FC" w14:textId="77777777" w:rsidR="00076F87" w:rsidRPr="0093105A" w:rsidRDefault="00076F87" w:rsidP="00076F87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 w:rsidRPr="0093105A">
              <w:rPr>
                <w:rFonts w:hint="eastAsia"/>
                <w:rtl/>
              </w:rPr>
              <w:t>בתום</w:t>
            </w:r>
            <w:r w:rsidRPr="0093105A">
              <w:rPr>
                <w:rtl/>
              </w:rPr>
              <w:t xml:space="preserve"> הליך המכרז, המזמין </w:t>
            </w:r>
            <w:r w:rsidRPr="0093105A">
              <w:rPr>
                <w:rFonts w:hint="eastAsia"/>
                <w:rtl/>
              </w:rPr>
              <w:t>יכריז</w:t>
            </w:r>
            <w:r w:rsidRPr="0093105A">
              <w:rPr>
                <w:rtl/>
              </w:rPr>
              <w:t xml:space="preserve"> על </w:t>
            </w:r>
            <w:r w:rsidRPr="0093105A">
              <w:rPr>
                <w:rFonts w:hint="eastAsia"/>
                <w:rtl/>
              </w:rPr>
              <w:t>ההצע</w:t>
            </w:r>
            <w:r>
              <w:rPr>
                <w:rFonts w:hint="cs"/>
                <w:rtl/>
              </w:rPr>
              <w:t>ה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בעל</w:t>
            </w:r>
            <w:r>
              <w:rPr>
                <w:rFonts w:hint="cs"/>
                <w:rtl/>
              </w:rPr>
              <w:t>ת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הניקוד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הגבוה</w:t>
            </w:r>
            <w:r w:rsidRPr="0093105A">
              <w:rPr>
                <w:rtl/>
              </w:rPr>
              <w:t xml:space="preserve"> ביותר כזוכ</w:t>
            </w:r>
            <w:r>
              <w:rPr>
                <w:rFonts w:hint="cs"/>
                <w:rtl/>
              </w:rPr>
              <w:t>ה</w:t>
            </w:r>
            <w:r w:rsidRPr="0093105A">
              <w:rPr>
                <w:rtl/>
              </w:rPr>
              <w:t xml:space="preserve"> במכרז ויחתום ע</w:t>
            </w:r>
            <w:r>
              <w:rPr>
                <w:rFonts w:hint="cs"/>
                <w:rtl/>
              </w:rPr>
              <w:t>ם המציע</w:t>
            </w:r>
            <w:r w:rsidRPr="0093105A">
              <w:rPr>
                <w:rtl/>
              </w:rPr>
              <w:t xml:space="preserve"> על הסכם התקשרות, </w:t>
            </w:r>
            <w:proofErr w:type="spellStart"/>
            <w:r w:rsidRPr="0093105A">
              <w:rPr>
                <w:rFonts w:hint="eastAsia"/>
                <w:rtl/>
              </w:rPr>
              <w:t>הכל</w:t>
            </w:r>
            <w:proofErr w:type="spellEnd"/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כמפורט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להלן</w:t>
            </w:r>
            <w:r w:rsidRPr="0093105A">
              <w:rPr>
                <w:rtl/>
              </w:rPr>
              <w:t>.</w:t>
            </w:r>
          </w:p>
          <w:p w14:paraId="3CFAA4DA" w14:textId="0628C227" w:rsidR="00D22974" w:rsidRPr="001D1C44" w:rsidRDefault="00076F87" w:rsidP="00B918F1">
            <w:pPr>
              <w:pStyle w:val="1110"/>
              <w:numPr>
                <w:ilvl w:val="0"/>
                <w:numId w:val="0"/>
              </w:numPr>
              <w:ind w:left="504" w:hanging="504"/>
              <w:rPr>
                <w:rtl/>
              </w:rPr>
            </w:pPr>
            <w:r>
              <w:rPr>
                <w:rFonts w:hint="cs"/>
                <w:rtl/>
              </w:rPr>
              <w:t xml:space="preserve">המכרז יתנהל בהתאם לדין, ולפי כללי המכרז המפורטים </w:t>
            </w:r>
            <w:r w:rsidRPr="00BD48C6">
              <w:rPr>
                <w:rFonts w:hint="cs"/>
                <w:rtl/>
              </w:rPr>
              <w:t>במסמכי</w:t>
            </w:r>
            <w:r>
              <w:rPr>
                <w:rFonts w:hint="cs"/>
                <w:rtl/>
              </w:rPr>
              <w:t xml:space="preserve"> המכרז. </w:t>
            </w:r>
          </w:p>
        </w:tc>
      </w:tr>
    </w:tbl>
    <w:tbl>
      <w:tblPr>
        <w:tblpPr w:leftFromText="180" w:rightFromText="180" w:vertAnchor="text" w:horzAnchor="margin" w:tblpXSpec="center" w:tblpY="353"/>
        <w:bidiVisual/>
        <w:tblW w:w="957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  <w:tblCaption w:val="טופס - מודעה לפרסום מכרז ממוכן מהיר"/>
        <w:tblDescription w:val="פירוט הטובין/ השירות/העבודה/ מקרקעין המבוקשים"/>
      </w:tblPr>
      <w:tblGrid>
        <w:gridCol w:w="5227"/>
        <w:gridCol w:w="4350"/>
      </w:tblGrid>
      <w:tr w:rsidR="00076F87" w:rsidRPr="001D1C44" w14:paraId="760C5475" w14:textId="77777777" w:rsidTr="001D1C44">
        <w:trPr>
          <w:trHeight w:val="563"/>
          <w:tblHeader/>
        </w:trPr>
        <w:tc>
          <w:tcPr>
            <w:tcW w:w="5227" w:type="dxa"/>
            <w:shd w:val="clear" w:color="auto" w:fill="E6E6E6"/>
            <w:vAlign w:val="center"/>
          </w:tcPr>
          <w:p w14:paraId="4A5E1495" w14:textId="39795ACE" w:rsidR="00076F87" w:rsidRPr="001D1C44" w:rsidRDefault="00076F87" w:rsidP="00076F87">
            <w:pPr>
              <w:pStyle w:val="aff3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4350" w:type="dxa"/>
            <w:shd w:val="clear" w:color="auto" w:fill="E6E6E6"/>
            <w:vAlign w:val="center"/>
          </w:tcPr>
          <w:p w14:paraId="16487DBC" w14:textId="5562BCE6" w:rsidR="00076F87" w:rsidRPr="001D1C44" w:rsidRDefault="00076F87" w:rsidP="00076F87">
            <w:pPr>
              <w:pStyle w:val="aff3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תאריך</w:t>
            </w:r>
          </w:p>
        </w:tc>
      </w:tr>
      <w:tr w:rsidR="00076F87" w:rsidRPr="001D1C44" w14:paraId="02FDF6D8" w14:textId="77777777" w:rsidTr="001D1C44">
        <w:trPr>
          <w:trHeight w:val="572"/>
        </w:trPr>
        <w:tc>
          <w:tcPr>
            <w:tcW w:w="5227" w:type="dxa"/>
            <w:vAlign w:val="center"/>
          </w:tcPr>
          <w:p w14:paraId="5211116D" w14:textId="47F59CCB" w:rsidR="00076F87" w:rsidRPr="001D1C44" w:rsidRDefault="00076F87" w:rsidP="00076F87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>מועד פרסום ההליך</w:t>
            </w:r>
          </w:p>
        </w:tc>
        <w:tc>
          <w:tcPr>
            <w:tcW w:w="4350" w:type="dxa"/>
            <w:vAlign w:val="center"/>
          </w:tcPr>
          <w:p w14:paraId="73D6656D" w14:textId="348CFE66" w:rsidR="00076F87" w:rsidRPr="001D1C44" w:rsidRDefault="00076F87" w:rsidP="00076F87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>15/11/2022</w:t>
            </w:r>
          </w:p>
        </w:tc>
      </w:tr>
      <w:tr w:rsidR="00076F87" w:rsidRPr="001D1C44" w14:paraId="2F78B533" w14:textId="77777777" w:rsidTr="001D1C44">
        <w:trPr>
          <w:trHeight w:val="563"/>
        </w:trPr>
        <w:tc>
          <w:tcPr>
            <w:tcW w:w="5227" w:type="dxa"/>
            <w:vAlign w:val="center"/>
          </w:tcPr>
          <w:p w14:paraId="63F373D7" w14:textId="2008630D" w:rsidR="00076F87" w:rsidRPr="001D1C44" w:rsidRDefault="00076F87" w:rsidP="00076F87">
            <w:pPr>
              <w:pStyle w:val="aff3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/>
                <w:rtl/>
              </w:rPr>
              <w:t>מועד אחרון להגשת שאלות הבהרה</w:t>
            </w:r>
            <w:r w:rsidRPr="006E3C8E">
              <w:rPr>
                <w:rFonts w:ascii="David" w:hAnsi="David" w:cs="David" w:hint="cs"/>
                <w:rtl/>
              </w:rPr>
              <w:t xml:space="preserve"> והערות</w:t>
            </w:r>
          </w:p>
        </w:tc>
        <w:tc>
          <w:tcPr>
            <w:tcW w:w="4350" w:type="dxa"/>
            <w:vAlign w:val="center"/>
          </w:tcPr>
          <w:p w14:paraId="0DAFE1DE" w14:textId="7CCCB4F3" w:rsidR="00076F87" w:rsidRPr="001D1C44" w:rsidRDefault="00076F87" w:rsidP="00076F87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 xml:space="preserve">ב 21/11/2022 </w:t>
            </w:r>
            <w:r w:rsidRPr="006E3C8E">
              <w:rPr>
                <w:rFonts w:ascii="David" w:hAnsi="David" w:cs="David"/>
                <w:rtl/>
              </w:rPr>
              <w:t xml:space="preserve"> בשעה</w:t>
            </w:r>
            <w:r w:rsidRPr="006E3C8E">
              <w:rPr>
                <w:rFonts w:ascii="David" w:hAnsi="David" w:cs="David" w:hint="cs"/>
                <w:rtl/>
              </w:rPr>
              <w:t xml:space="preserve"> </w:t>
            </w:r>
            <w:r w:rsidRPr="006E3C8E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076F87" w:rsidRPr="001D1C44" w14:paraId="5DB6156D" w14:textId="77777777" w:rsidTr="001D1C44">
        <w:trPr>
          <w:trHeight w:val="563"/>
        </w:trPr>
        <w:tc>
          <w:tcPr>
            <w:tcW w:w="5227" w:type="dxa"/>
            <w:vAlign w:val="center"/>
          </w:tcPr>
          <w:p w14:paraId="44CC3E2B" w14:textId="5446B634" w:rsidR="00076F87" w:rsidRPr="001D1C44" w:rsidRDefault="00076F87" w:rsidP="00076F87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>מועד אחרון למענה לשאלות הבהרה</w:t>
            </w:r>
          </w:p>
        </w:tc>
        <w:tc>
          <w:tcPr>
            <w:tcW w:w="4350" w:type="dxa"/>
            <w:vAlign w:val="center"/>
          </w:tcPr>
          <w:p w14:paraId="6A79CCE3" w14:textId="37C8C055" w:rsidR="00076F87" w:rsidRPr="001D1C44" w:rsidRDefault="00076F87" w:rsidP="00076F87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>23/11/2022</w:t>
            </w:r>
          </w:p>
        </w:tc>
      </w:tr>
      <w:tr w:rsidR="00B918F1" w:rsidRPr="001D1C44" w14:paraId="1C615764" w14:textId="77777777" w:rsidTr="001D1C44">
        <w:trPr>
          <w:trHeight w:val="572"/>
        </w:trPr>
        <w:tc>
          <w:tcPr>
            <w:tcW w:w="5227" w:type="dxa"/>
            <w:vAlign w:val="center"/>
          </w:tcPr>
          <w:p w14:paraId="1E8977E0" w14:textId="04ED9510" w:rsidR="00B918F1" w:rsidRPr="006E3C8E" w:rsidRDefault="00B918F1" w:rsidP="00B918F1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bookmarkStart w:id="1" w:name="_GoBack" w:colFirst="0" w:colLast="1"/>
            <w:r>
              <w:rPr>
                <w:rFonts w:ascii="David" w:hAnsi="David" w:cs="David" w:hint="cs"/>
                <w:rtl/>
              </w:rPr>
              <w:t xml:space="preserve">מועד תחילת הגשת הצעות </w:t>
            </w:r>
          </w:p>
        </w:tc>
        <w:tc>
          <w:tcPr>
            <w:tcW w:w="4350" w:type="dxa"/>
            <w:vAlign w:val="center"/>
          </w:tcPr>
          <w:p w14:paraId="1AC8974E" w14:textId="297C321F" w:rsidR="00B918F1" w:rsidRDefault="00B918F1" w:rsidP="00B918F1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27/11/2022 בשעה </w:t>
            </w:r>
            <w:r w:rsidRPr="00B92A2C">
              <w:rPr>
                <w:rFonts w:ascii="David" w:hAnsi="David" w:cs="David" w:hint="cs"/>
                <w:b/>
                <w:bCs/>
                <w:u w:val="single"/>
                <w:rtl/>
              </w:rPr>
              <w:t>12:00</w:t>
            </w:r>
          </w:p>
        </w:tc>
      </w:tr>
      <w:bookmarkEnd w:id="1"/>
      <w:tr w:rsidR="00076F87" w:rsidRPr="001D1C44" w14:paraId="767B7886" w14:textId="77777777" w:rsidTr="001D1C44">
        <w:trPr>
          <w:trHeight w:val="572"/>
        </w:trPr>
        <w:tc>
          <w:tcPr>
            <w:tcW w:w="5227" w:type="dxa"/>
            <w:vAlign w:val="center"/>
          </w:tcPr>
          <w:p w14:paraId="2D60E531" w14:textId="2B8755BF" w:rsidR="00076F87" w:rsidRPr="001D1C44" w:rsidRDefault="00076F87" w:rsidP="00076F87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4350" w:type="dxa"/>
            <w:vAlign w:val="center"/>
          </w:tcPr>
          <w:p w14:paraId="79456688" w14:textId="50C8A0C0" w:rsidR="00076F87" w:rsidRPr="001D1C44" w:rsidRDefault="00076F87" w:rsidP="00076F87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01/12/2022 </w:t>
            </w:r>
            <w:r w:rsidRPr="00D16B01">
              <w:rPr>
                <w:rFonts w:ascii="David" w:hAnsi="David" w:cs="David" w:hint="cs"/>
                <w:b/>
                <w:bCs/>
                <w:u w:val="single"/>
                <w:rtl/>
              </w:rPr>
              <w:t>בשעה 12:00</w:t>
            </w:r>
          </w:p>
        </w:tc>
      </w:tr>
      <w:tr w:rsidR="00076F87" w:rsidRPr="001D1C44" w14:paraId="48654581" w14:textId="77777777" w:rsidTr="001D1C44">
        <w:trPr>
          <w:trHeight w:val="563"/>
        </w:trPr>
        <w:tc>
          <w:tcPr>
            <w:tcW w:w="5227" w:type="dxa"/>
            <w:vAlign w:val="center"/>
          </w:tcPr>
          <w:p w14:paraId="79CB961A" w14:textId="1F428808" w:rsidR="00076F87" w:rsidRPr="001D1C44" w:rsidRDefault="00076F87" w:rsidP="00076F87">
            <w:pPr>
              <w:pStyle w:val="aff3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 xml:space="preserve">מועד ראיון </w:t>
            </w:r>
          </w:p>
        </w:tc>
        <w:tc>
          <w:tcPr>
            <w:tcW w:w="4350" w:type="dxa"/>
            <w:vAlign w:val="center"/>
          </w:tcPr>
          <w:p w14:paraId="124A532B" w14:textId="56694AB6" w:rsidR="00076F87" w:rsidRPr="001D1C44" w:rsidRDefault="00076F87" w:rsidP="00076F87">
            <w:pPr>
              <w:pStyle w:val="aff3"/>
              <w:spacing w:line="360" w:lineRule="auto"/>
              <w:ind w:right="52"/>
              <w:jc w:val="center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6E3C8E">
              <w:rPr>
                <w:rFonts w:ascii="David" w:hAnsi="David" w:cs="David" w:hint="cs"/>
                <w:rtl/>
              </w:rPr>
              <w:t xml:space="preserve">06/12/2022  </w:t>
            </w:r>
            <w:r>
              <w:rPr>
                <w:rFonts w:ascii="David" w:hAnsi="David" w:cs="David" w:hint="cs"/>
                <w:rtl/>
              </w:rPr>
              <w:t xml:space="preserve">  </w:t>
            </w:r>
            <w:r w:rsidRPr="006E3C8E">
              <w:rPr>
                <w:rFonts w:ascii="David" w:hAnsi="David" w:cs="David" w:hint="cs"/>
                <w:rtl/>
              </w:rPr>
              <w:t xml:space="preserve">מיקום- ירושלים </w:t>
            </w:r>
          </w:p>
        </w:tc>
      </w:tr>
    </w:tbl>
    <w:p w14:paraId="1F8FEAAB" w14:textId="3777DC3B" w:rsidR="00D8182B" w:rsidRPr="0077337D" w:rsidRDefault="00D8182B" w:rsidP="00176AB9">
      <w:pPr>
        <w:rPr>
          <w:b/>
          <w:sz w:val="22"/>
          <w:szCs w:val="22"/>
          <w:rtl/>
        </w:rPr>
      </w:pPr>
    </w:p>
    <w:sectPr w:rsidR="00D8182B" w:rsidRPr="0077337D" w:rsidSect="00DE4C1B">
      <w:headerReference w:type="default" r:id="rId11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E6F24" w14:textId="77777777" w:rsidR="007A1EB7" w:rsidRDefault="007A1EB7">
      <w:r>
        <w:separator/>
      </w:r>
    </w:p>
  </w:endnote>
  <w:endnote w:type="continuationSeparator" w:id="0">
    <w:p w14:paraId="48BB1565" w14:textId="77777777" w:rsidR="007A1EB7" w:rsidRDefault="007A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3BCAF" w14:textId="77777777" w:rsidR="007A1EB7" w:rsidRDefault="007A1EB7">
      <w:r>
        <w:separator/>
      </w:r>
    </w:p>
  </w:footnote>
  <w:footnote w:type="continuationSeparator" w:id="0">
    <w:p w14:paraId="74491B1A" w14:textId="77777777" w:rsidR="007A1EB7" w:rsidRDefault="007A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23416" w14:textId="47FBB9D9"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0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2"/>
  </w:num>
  <w:num w:numId="10">
    <w:abstractNumId w:val="14"/>
  </w:num>
  <w:num w:numId="11">
    <w:abstractNumId w:val="13"/>
  </w:num>
  <w:num w:numId="12">
    <w:abstractNumId w:val="9"/>
  </w:num>
  <w:num w:numId="13">
    <w:abstractNumId w:val="2"/>
  </w:num>
  <w:num w:numId="14">
    <w:abstractNumId w:val="10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76F87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175FE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C7107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1EB7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34E31"/>
    <w:rsid w:val="00B46127"/>
    <w:rsid w:val="00B64DD5"/>
    <w:rsid w:val="00B71A2A"/>
    <w:rsid w:val="00B918F1"/>
    <w:rsid w:val="00BA4B1D"/>
    <w:rsid w:val="00BD4AC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16B01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56FE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aliases w:val="כותרת ראשית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aliases w:val="כותרת ראשית תו"/>
    <w:link w:val="a8"/>
    <w:uiPriority w:val="99"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1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2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2">
    <w:name w:val="טקסט בסיסי תו"/>
    <w:link w:val="aff3"/>
    <w:rsid w:val="001D1C44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4">
    <w:name w:val="Placeholder Text"/>
    <w:basedOn w:val="a2"/>
    <w:uiPriority w:val="99"/>
    <w:rsid w:val="00076F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A650B-1A6F-4DA8-8DC9-5CFF12E7D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17</TotalTime>
  <Pages>1</Pages>
  <Words>235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Adi Reuven (rechesh)</cp:lastModifiedBy>
  <cp:revision>4</cp:revision>
  <cp:lastPrinted>2018-08-07T10:36:00Z</cp:lastPrinted>
  <dcterms:created xsi:type="dcterms:W3CDTF">2022-11-15T07:24:00Z</dcterms:created>
  <dcterms:modified xsi:type="dcterms:W3CDTF">2022-11-15T08:03:00Z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